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6"/>
        <w:gridCol w:w="5890"/>
      </w:tblGrid>
      <w:tr w:rsidR="0090596C" w:rsidRPr="00D446DE" w14:paraId="2D4C5916" w14:textId="77777777" w:rsidTr="0090596C">
        <w:tc>
          <w:tcPr>
            <w:tcW w:w="5000" w:type="pct"/>
            <w:gridSpan w:val="2"/>
            <w:shd w:val="clear" w:color="auto" w:fill="731F1C" w:themeFill="accent5"/>
          </w:tcPr>
          <w:p w14:paraId="3F0E93E4" w14:textId="19937173" w:rsidR="00650259" w:rsidRPr="00D446DE" w:rsidRDefault="00610AD6" w:rsidP="0090596C">
            <w:pPr>
              <w:pStyle w:val="Ttulo1"/>
              <w:outlineLvl w:val="0"/>
              <w:rPr>
                <w:sz w:val="22"/>
                <w:szCs w:val="22"/>
                <w:lang w:val="pt-BR"/>
              </w:rPr>
            </w:pPr>
            <w:bookmarkStart w:id="0" w:name="_Hlk73006192"/>
            <w:bookmarkStart w:id="1" w:name="_Hlk73006751"/>
            <w:r w:rsidRPr="00D446DE">
              <w:rPr>
                <w:sz w:val="22"/>
                <w:szCs w:val="22"/>
                <w:lang w:val="pt-BR"/>
              </w:rPr>
              <w:t>Qualificação do Requerente</w:t>
            </w:r>
          </w:p>
        </w:tc>
      </w:tr>
      <w:tr w:rsidR="00650259" w:rsidRPr="00D446DE" w14:paraId="7CCC3BA7" w14:textId="77777777" w:rsidTr="003328D5">
        <w:sdt>
          <w:sdtPr>
            <w:rPr>
              <w:sz w:val="22"/>
              <w:szCs w:val="22"/>
              <w:lang w:val="pt-BR"/>
            </w:rPr>
            <w:id w:val="1621259925"/>
            <w:placeholder>
              <w:docPart w:val="6844D670485F4845A259BAC577A7AEDA"/>
            </w:placeholder>
            <w:temporary/>
            <w:showingPlcHdr/>
            <w15:appearance w15:val="hidden"/>
          </w:sdtPr>
          <w:sdtContent>
            <w:tc>
              <w:tcPr>
                <w:tcW w:w="1737" w:type="pct"/>
                <w:vAlign w:val="bottom"/>
              </w:tcPr>
              <w:p w14:paraId="650270DD" w14:textId="77777777" w:rsidR="00650259" w:rsidRPr="00D446DE" w:rsidRDefault="0090596C" w:rsidP="0090596C">
                <w:pPr>
                  <w:pStyle w:val="Recuonormal"/>
                  <w:rPr>
                    <w:sz w:val="22"/>
                    <w:szCs w:val="22"/>
                    <w:lang w:val="pt-BR"/>
                  </w:rPr>
                </w:pPr>
                <w:r w:rsidRPr="00D446DE">
                  <w:rPr>
                    <w:sz w:val="22"/>
                    <w:szCs w:val="22"/>
                    <w:lang w:val="pt-BR" w:bidi="pt-BR"/>
                  </w:rPr>
                  <w:t>Nome</w:t>
                </w:r>
              </w:p>
            </w:tc>
          </w:sdtContent>
        </w:sdt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29B0C041" w14:textId="24BD561E" w:rsidR="00650259" w:rsidRPr="00D446DE" w:rsidRDefault="00650259" w:rsidP="007F7B5D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267C3" w:rsidRPr="00D446DE" w14:paraId="6EE152F7" w14:textId="77777777" w:rsidTr="003328D5">
        <w:tc>
          <w:tcPr>
            <w:tcW w:w="1737" w:type="pct"/>
            <w:vAlign w:val="bottom"/>
          </w:tcPr>
          <w:p w14:paraId="636D568B" w14:textId="6279F64A" w:rsidR="004267C3" w:rsidRPr="00D446DE" w:rsidRDefault="004267C3" w:rsidP="0090596C">
            <w:pPr>
              <w:pStyle w:val="Recuonormal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CPF</w:t>
            </w:r>
            <w:r w:rsidR="00CB2AE9" w:rsidRPr="00D446DE">
              <w:rPr>
                <w:sz w:val="22"/>
                <w:szCs w:val="22"/>
                <w:lang w:val="pt-BR"/>
              </w:rPr>
              <w:t>/RG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749E1039" w14:textId="77777777" w:rsidR="004267C3" w:rsidRPr="00D446DE" w:rsidRDefault="004267C3" w:rsidP="007F7B5D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650259" w:rsidRPr="00D446DE" w14:paraId="27843583" w14:textId="77777777" w:rsidTr="003328D5">
        <w:tc>
          <w:tcPr>
            <w:tcW w:w="1737" w:type="pct"/>
            <w:vAlign w:val="bottom"/>
          </w:tcPr>
          <w:p w14:paraId="42195ECB" w14:textId="03EC1A22" w:rsidR="00650259" w:rsidRPr="00D446DE" w:rsidRDefault="00610AD6" w:rsidP="0090596C">
            <w:pPr>
              <w:pStyle w:val="Recuonormal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Endereço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62566597" w14:textId="77777777" w:rsidR="00650259" w:rsidRPr="00D446DE" w:rsidRDefault="00650259" w:rsidP="007F7B5D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650259" w:rsidRPr="00D446DE" w14:paraId="69A830A3" w14:textId="77777777" w:rsidTr="003328D5">
        <w:tc>
          <w:tcPr>
            <w:tcW w:w="1737" w:type="pct"/>
            <w:vAlign w:val="bottom"/>
          </w:tcPr>
          <w:p w14:paraId="1605AC66" w14:textId="6924B149" w:rsidR="00650259" w:rsidRPr="00D446DE" w:rsidRDefault="00610AD6" w:rsidP="0090596C">
            <w:pPr>
              <w:pStyle w:val="Recuonormal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Telefone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72B3754E" w14:textId="77777777" w:rsidR="00650259" w:rsidRPr="00D446DE" w:rsidRDefault="00650259" w:rsidP="007F7B5D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650259" w:rsidRPr="00D446DE" w14:paraId="609AAAE7" w14:textId="77777777" w:rsidTr="003328D5">
        <w:tc>
          <w:tcPr>
            <w:tcW w:w="1737" w:type="pct"/>
            <w:vAlign w:val="bottom"/>
          </w:tcPr>
          <w:p w14:paraId="745ECE6E" w14:textId="68D47295" w:rsidR="00650259" w:rsidRPr="00D446DE" w:rsidRDefault="00610AD6" w:rsidP="0090596C">
            <w:pPr>
              <w:pStyle w:val="Recuonormal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Estado/Cidade/CEP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74223D68" w14:textId="77777777" w:rsidR="00650259" w:rsidRPr="00D446DE" w:rsidRDefault="00650259" w:rsidP="007F7B5D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650259" w:rsidRPr="00D446DE" w14:paraId="527E4A12" w14:textId="77777777" w:rsidTr="003328D5">
        <w:tc>
          <w:tcPr>
            <w:tcW w:w="1737" w:type="pct"/>
            <w:vAlign w:val="bottom"/>
          </w:tcPr>
          <w:p w14:paraId="289B3DF4" w14:textId="2B398669" w:rsidR="00650259" w:rsidRPr="00D446DE" w:rsidRDefault="00610AD6" w:rsidP="0090596C">
            <w:pPr>
              <w:pStyle w:val="Recuonormal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E-mail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66A491E7" w14:textId="77777777" w:rsidR="00650259" w:rsidRPr="00D446DE" w:rsidRDefault="00650259" w:rsidP="007F7B5D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650259" w:rsidRPr="00D446DE" w14:paraId="2BCD7A0E" w14:textId="77777777" w:rsidTr="00977F99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74062BDC" w14:textId="77777777" w:rsidR="00650259" w:rsidRPr="00D446DE" w:rsidRDefault="00650259" w:rsidP="00977F99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90596C" w:rsidRPr="00D446DE" w14:paraId="40FD374B" w14:textId="77777777" w:rsidTr="0090596C">
        <w:tc>
          <w:tcPr>
            <w:tcW w:w="5000" w:type="pct"/>
            <w:gridSpan w:val="2"/>
            <w:shd w:val="clear" w:color="auto" w:fill="731F1C" w:themeFill="accent5"/>
          </w:tcPr>
          <w:p w14:paraId="04D02A8E" w14:textId="177A7116" w:rsidR="00650259" w:rsidRPr="00D446DE" w:rsidRDefault="00610AD6" w:rsidP="0090596C">
            <w:pPr>
              <w:pStyle w:val="Ttulo1"/>
              <w:outlineLvl w:val="0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Qualificação do</w:t>
            </w:r>
            <w:r w:rsidR="00992971" w:rsidRPr="00D446DE">
              <w:rPr>
                <w:sz w:val="22"/>
                <w:szCs w:val="22"/>
                <w:lang w:val="pt-BR"/>
              </w:rPr>
              <w:t>(a)</w:t>
            </w:r>
            <w:r w:rsidRPr="00D446DE">
              <w:rPr>
                <w:sz w:val="22"/>
                <w:szCs w:val="22"/>
                <w:lang w:val="pt-BR"/>
              </w:rPr>
              <w:t xml:space="preserve"> Advogado</w:t>
            </w:r>
            <w:r w:rsidR="00992971" w:rsidRPr="00D446DE">
              <w:rPr>
                <w:sz w:val="22"/>
                <w:szCs w:val="22"/>
                <w:lang w:val="pt-BR"/>
              </w:rPr>
              <w:t>(a)</w:t>
            </w:r>
          </w:p>
        </w:tc>
      </w:tr>
      <w:tr w:rsidR="00650259" w:rsidRPr="00D446DE" w14:paraId="090FCD4E" w14:textId="77777777" w:rsidTr="003328D5">
        <w:sdt>
          <w:sdtPr>
            <w:rPr>
              <w:sz w:val="22"/>
              <w:szCs w:val="22"/>
              <w:lang w:val="pt-BR"/>
            </w:rPr>
            <w:id w:val="1384843028"/>
            <w:placeholder>
              <w:docPart w:val="E129A05C06064151AB9EE872F6C26A2D"/>
            </w:placeholder>
            <w:temporary/>
            <w:showingPlcHdr/>
            <w15:appearance w15:val="hidden"/>
          </w:sdtPr>
          <w:sdtContent>
            <w:tc>
              <w:tcPr>
                <w:tcW w:w="1737" w:type="pct"/>
                <w:vAlign w:val="bottom"/>
              </w:tcPr>
              <w:p w14:paraId="4D3F0A71" w14:textId="77777777" w:rsidR="00650259" w:rsidRPr="00D446DE" w:rsidRDefault="0090596C" w:rsidP="00F52451">
                <w:pPr>
                  <w:pStyle w:val="Recuonormal"/>
                  <w:rPr>
                    <w:sz w:val="22"/>
                    <w:szCs w:val="22"/>
                    <w:lang w:val="pt-BR"/>
                  </w:rPr>
                </w:pPr>
                <w:r w:rsidRPr="00D446DE">
                  <w:rPr>
                    <w:sz w:val="22"/>
                    <w:szCs w:val="22"/>
                    <w:lang w:val="pt-BR" w:bidi="pt-BR"/>
                  </w:rPr>
                  <w:t>Nome</w:t>
                </w:r>
              </w:p>
            </w:tc>
          </w:sdtContent>
        </w:sdt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068074DC" w14:textId="77777777" w:rsidR="00650259" w:rsidRPr="00D446DE" w:rsidRDefault="00650259" w:rsidP="007F7B5D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267C3" w:rsidRPr="00D446DE" w14:paraId="7472CCD0" w14:textId="77777777" w:rsidTr="003328D5">
        <w:tc>
          <w:tcPr>
            <w:tcW w:w="1737" w:type="pct"/>
            <w:vAlign w:val="bottom"/>
          </w:tcPr>
          <w:p w14:paraId="261B8BB9" w14:textId="55741048" w:rsidR="004267C3" w:rsidRPr="00D446DE" w:rsidRDefault="004267C3" w:rsidP="00F52451">
            <w:pPr>
              <w:pStyle w:val="Recuonormal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CPF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09CC0F47" w14:textId="77777777" w:rsidR="004267C3" w:rsidRPr="00D446DE" w:rsidRDefault="004267C3" w:rsidP="007F7B5D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650259" w:rsidRPr="00D446DE" w14:paraId="3A3D32EA" w14:textId="77777777" w:rsidTr="003328D5">
        <w:tc>
          <w:tcPr>
            <w:tcW w:w="1737" w:type="pct"/>
            <w:vAlign w:val="bottom"/>
          </w:tcPr>
          <w:p w14:paraId="3E43D159" w14:textId="6680C88B" w:rsidR="00650259" w:rsidRPr="00D446DE" w:rsidRDefault="00610AD6" w:rsidP="00F52451">
            <w:pPr>
              <w:pStyle w:val="Recuonormal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Endereço</w:t>
            </w:r>
          </w:p>
        </w:tc>
        <w:tc>
          <w:tcPr>
            <w:tcW w:w="32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C31D05" w14:textId="77777777" w:rsidR="00650259" w:rsidRPr="00D446DE" w:rsidRDefault="00650259" w:rsidP="007F7B5D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650259" w:rsidRPr="00D446DE" w14:paraId="2EE21A36" w14:textId="77777777" w:rsidTr="003328D5">
        <w:tc>
          <w:tcPr>
            <w:tcW w:w="1737" w:type="pct"/>
            <w:vAlign w:val="bottom"/>
          </w:tcPr>
          <w:p w14:paraId="3DD2CC2B" w14:textId="6CAE94C2" w:rsidR="00650259" w:rsidRPr="00D446DE" w:rsidRDefault="00610AD6" w:rsidP="00F52451">
            <w:pPr>
              <w:pStyle w:val="Recuonormal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Telefone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5AEF7180" w14:textId="77777777" w:rsidR="00650259" w:rsidRPr="00D446DE" w:rsidRDefault="00650259" w:rsidP="007F7B5D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610AD6" w:rsidRPr="00D446DE" w14:paraId="10FC959F" w14:textId="77777777" w:rsidTr="003328D5">
        <w:tc>
          <w:tcPr>
            <w:tcW w:w="1737" w:type="pct"/>
            <w:vAlign w:val="bottom"/>
          </w:tcPr>
          <w:p w14:paraId="7138CE35" w14:textId="5327EEAF" w:rsidR="00610AD6" w:rsidRPr="00D446DE" w:rsidRDefault="00610AD6" w:rsidP="00F52451">
            <w:pPr>
              <w:pStyle w:val="Recuonormal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Estado/Cidade/CEP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2B4BAB6F" w14:textId="77777777" w:rsidR="00610AD6" w:rsidRPr="00D446DE" w:rsidRDefault="00610AD6" w:rsidP="007F7B5D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DC3146" w:rsidRPr="00D446DE" w14:paraId="5298E865" w14:textId="77777777" w:rsidTr="003328D5">
        <w:tc>
          <w:tcPr>
            <w:tcW w:w="1737" w:type="pct"/>
            <w:vAlign w:val="bottom"/>
          </w:tcPr>
          <w:p w14:paraId="1A84C7FD" w14:textId="0F156DCC" w:rsidR="00DC3146" w:rsidRPr="00D446DE" w:rsidRDefault="00DC3146" w:rsidP="00F52451">
            <w:pPr>
              <w:pStyle w:val="Recuonormal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E-mail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72F8EC94" w14:textId="77777777" w:rsidR="00DC3146" w:rsidRPr="00D446DE" w:rsidRDefault="00DC3146" w:rsidP="007F7B5D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610AD6" w:rsidRPr="00D446DE" w14:paraId="088B35E0" w14:textId="77777777" w:rsidTr="003328D5">
        <w:tc>
          <w:tcPr>
            <w:tcW w:w="1737" w:type="pct"/>
            <w:vAlign w:val="bottom"/>
          </w:tcPr>
          <w:p w14:paraId="6F404476" w14:textId="44321D01" w:rsidR="00610AD6" w:rsidRPr="00D446DE" w:rsidRDefault="00DC3146" w:rsidP="00F52451">
            <w:pPr>
              <w:pStyle w:val="Recuonormal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OAB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0F8F53B6" w14:textId="77777777" w:rsidR="00610AD6" w:rsidRPr="00D446DE" w:rsidRDefault="00610AD6" w:rsidP="007F7B5D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650259" w:rsidRPr="00D446DE" w14:paraId="466E9777" w14:textId="77777777" w:rsidTr="00F52451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0AB46AB7" w14:textId="77777777" w:rsidR="00650259" w:rsidRPr="00D446DE" w:rsidRDefault="00650259" w:rsidP="00977F99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90596C" w:rsidRPr="00D446DE" w14:paraId="208CAE8C" w14:textId="77777777" w:rsidTr="0090596C">
        <w:tc>
          <w:tcPr>
            <w:tcW w:w="5000" w:type="pct"/>
            <w:gridSpan w:val="2"/>
            <w:shd w:val="clear" w:color="auto" w:fill="731F1C" w:themeFill="accent5"/>
          </w:tcPr>
          <w:p w14:paraId="1BB597C9" w14:textId="1FEF604B" w:rsidR="00650259" w:rsidRPr="00D446DE" w:rsidRDefault="0023085B" w:rsidP="0090596C">
            <w:pPr>
              <w:pStyle w:val="Ttulo1"/>
              <w:outlineLvl w:val="0"/>
              <w:rPr>
                <w:sz w:val="22"/>
                <w:szCs w:val="22"/>
                <w:lang w:val="pt-BR"/>
              </w:rPr>
            </w:pPr>
            <w:bookmarkStart w:id="2" w:name="_Hlk521325947"/>
            <w:r w:rsidRPr="00D446DE">
              <w:rPr>
                <w:sz w:val="22"/>
                <w:szCs w:val="22"/>
                <w:lang w:val="pt-BR"/>
              </w:rPr>
              <w:t xml:space="preserve">Qualificação do </w:t>
            </w:r>
            <w:r w:rsidR="00DC3146" w:rsidRPr="00D446DE">
              <w:rPr>
                <w:sz w:val="22"/>
                <w:szCs w:val="22"/>
                <w:lang w:val="pt-BR"/>
              </w:rPr>
              <w:t>R</w:t>
            </w:r>
            <w:r w:rsidRPr="00D446DE">
              <w:rPr>
                <w:sz w:val="22"/>
                <w:szCs w:val="22"/>
                <w:lang w:val="pt-BR"/>
              </w:rPr>
              <w:t>equerido 1</w:t>
            </w:r>
          </w:p>
        </w:tc>
      </w:tr>
      <w:tr w:rsidR="00650259" w:rsidRPr="00D446DE" w14:paraId="025139EC" w14:textId="77777777" w:rsidTr="003328D5">
        <w:bookmarkEnd w:id="2" w:displacedByCustomXml="next"/>
        <w:bookmarkStart w:id="3" w:name="_Hlk73005065" w:displacedByCustomXml="next"/>
        <w:sdt>
          <w:sdtPr>
            <w:rPr>
              <w:sz w:val="22"/>
              <w:szCs w:val="22"/>
              <w:lang w:val="pt-BR"/>
            </w:rPr>
            <w:id w:val="-2047821762"/>
            <w:placeholder>
              <w:docPart w:val="4D821AED3D64437EB1FE4E521BB1AF45"/>
            </w:placeholder>
            <w:temporary/>
            <w:showingPlcHdr/>
            <w15:appearance w15:val="hidden"/>
          </w:sdtPr>
          <w:sdtContent>
            <w:tc>
              <w:tcPr>
                <w:tcW w:w="1737" w:type="pct"/>
                <w:vAlign w:val="bottom"/>
              </w:tcPr>
              <w:p w14:paraId="5010F0FF" w14:textId="77777777" w:rsidR="00650259" w:rsidRPr="00D446DE" w:rsidRDefault="00F52451" w:rsidP="0023085B">
                <w:pPr>
                  <w:pStyle w:val="Recuonormal"/>
                  <w:rPr>
                    <w:sz w:val="22"/>
                    <w:szCs w:val="22"/>
                    <w:lang w:val="pt-BR"/>
                  </w:rPr>
                </w:pPr>
                <w:r w:rsidRPr="00D446DE">
                  <w:rPr>
                    <w:rStyle w:val="TextodoEspaoReservado"/>
                    <w:color w:val="auto"/>
                    <w:sz w:val="22"/>
                    <w:szCs w:val="22"/>
                    <w:lang w:val="pt-BR" w:bidi="pt-BR"/>
                  </w:rPr>
                  <w:t>Nome</w:t>
                </w:r>
              </w:p>
            </w:tc>
          </w:sdtContent>
        </w:sdt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34FA530F" w14:textId="77777777" w:rsidR="00650259" w:rsidRPr="00D446DE" w:rsidRDefault="00650259" w:rsidP="0023085B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267C3" w:rsidRPr="00D446DE" w14:paraId="3D40D139" w14:textId="77777777" w:rsidTr="003328D5">
        <w:tc>
          <w:tcPr>
            <w:tcW w:w="1737" w:type="pct"/>
            <w:vAlign w:val="bottom"/>
          </w:tcPr>
          <w:p w14:paraId="2B8E1855" w14:textId="16284713" w:rsidR="004267C3" w:rsidRPr="00D446DE" w:rsidRDefault="004267C3" w:rsidP="0023085B">
            <w:pPr>
              <w:pStyle w:val="Recuonormal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CPF</w:t>
            </w:r>
            <w:r w:rsidR="00CB2AE9" w:rsidRPr="00D446DE">
              <w:rPr>
                <w:sz w:val="22"/>
                <w:szCs w:val="22"/>
                <w:lang w:val="pt-BR"/>
              </w:rPr>
              <w:t>/RG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05482F07" w14:textId="77777777" w:rsidR="004267C3" w:rsidRPr="00D446DE" w:rsidRDefault="004267C3" w:rsidP="0023085B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23085B" w:rsidRPr="00D446DE" w14:paraId="3A23F99D" w14:textId="77777777" w:rsidTr="003328D5">
        <w:tc>
          <w:tcPr>
            <w:tcW w:w="1737" w:type="pct"/>
            <w:vAlign w:val="bottom"/>
          </w:tcPr>
          <w:p w14:paraId="074F5B8E" w14:textId="7788F203" w:rsidR="0023085B" w:rsidRPr="00D446DE" w:rsidRDefault="0023085B" w:rsidP="0023085B">
            <w:pPr>
              <w:pStyle w:val="Recuonormal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Endereço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0A7809FE" w14:textId="77777777" w:rsidR="0023085B" w:rsidRPr="00D446DE" w:rsidRDefault="0023085B" w:rsidP="0023085B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23085B" w:rsidRPr="00D446DE" w14:paraId="666EA6F7" w14:textId="77777777" w:rsidTr="003328D5">
        <w:tc>
          <w:tcPr>
            <w:tcW w:w="1737" w:type="pct"/>
            <w:vAlign w:val="bottom"/>
          </w:tcPr>
          <w:p w14:paraId="4F8D681B" w14:textId="06B528E8" w:rsidR="0023085B" w:rsidRPr="00D446DE" w:rsidRDefault="0023085B" w:rsidP="0023085B">
            <w:pPr>
              <w:pStyle w:val="Recuonormal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Telefone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7EDFAFF8" w14:textId="77777777" w:rsidR="0023085B" w:rsidRPr="00D446DE" w:rsidRDefault="0023085B" w:rsidP="0023085B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650259" w:rsidRPr="00D446DE" w14:paraId="38A4C2CF" w14:textId="77777777" w:rsidTr="003328D5">
        <w:tc>
          <w:tcPr>
            <w:tcW w:w="1737" w:type="pct"/>
            <w:vAlign w:val="bottom"/>
          </w:tcPr>
          <w:p w14:paraId="0127D38D" w14:textId="65642E86" w:rsidR="00650259" w:rsidRPr="00D446DE" w:rsidRDefault="0023085B" w:rsidP="0023085B">
            <w:pPr>
              <w:pStyle w:val="Recuonormal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Estado/Cidade/CEP</w:t>
            </w:r>
          </w:p>
        </w:tc>
        <w:tc>
          <w:tcPr>
            <w:tcW w:w="32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EB8045" w14:textId="77777777" w:rsidR="00650259" w:rsidRPr="00D446DE" w:rsidRDefault="00650259" w:rsidP="0023085B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23085B" w:rsidRPr="00D446DE" w14:paraId="68D92E92" w14:textId="77777777" w:rsidTr="003328D5">
        <w:tc>
          <w:tcPr>
            <w:tcW w:w="1737" w:type="pct"/>
            <w:vAlign w:val="bottom"/>
          </w:tcPr>
          <w:p w14:paraId="3F1AE072" w14:textId="69F0F33F" w:rsidR="0023085B" w:rsidRPr="00D446DE" w:rsidRDefault="0023085B" w:rsidP="0023085B">
            <w:pPr>
              <w:pStyle w:val="Recuonormal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E-mail</w:t>
            </w:r>
          </w:p>
        </w:tc>
        <w:tc>
          <w:tcPr>
            <w:tcW w:w="32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214824" w14:textId="77777777" w:rsidR="0023085B" w:rsidRPr="00D446DE" w:rsidRDefault="0023085B" w:rsidP="0023085B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bookmarkEnd w:id="0"/>
      <w:bookmarkEnd w:id="3"/>
    </w:tbl>
    <w:p w14:paraId="73653489" w14:textId="73D4D38F" w:rsidR="0023085B" w:rsidRPr="00D446DE" w:rsidRDefault="0023085B" w:rsidP="0023085B">
      <w:pPr>
        <w:spacing w:after="0"/>
        <w:jc w:val="both"/>
        <w:rPr>
          <w:sz w:val="22"/>
          <w:szCs w:val="22"/>
        </w:rPr>
      </w:pPr>
    </w:p>
    <w:tbl>
      <w:tblPr>
        <w:tblStyle w:val="Tabelacomgrade"/>
        <w:tblW w:w="506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1"/>
        <w:gridCol w:w="5956"/>
        <w:gridCol w:w="109"/>
      </w:tblGrid>
      <w:tr w:rsidR="00771D54" w:rsidRPr="00D446DE" w14:paraId="12CE14E5" w14:textId="77777777" w:rsidTr="00166B05">
        <w:trPr>
          <w:gridAfter w:val="1"/>
          <w:wAfter w:w="59" w:type="pct"/>
        </w:trPr>
        <w:tc>
          <w:tcPr>
            <w:tcW w:w="4941" w:type="pct"/>
            <w:gridSpan w:val="2"/>
            <w:shd w:val="clear" w:color="auto" w:fill="731F1C" w:themeFill="accent5"/>
          </w:tcPr>
          <w:p w14:paraId="10045F70" w14:textId="55BDBD73" w:rsidR="00771D54" w:rsidRPr="00D446DE" w:rsidRDefault="00771D54" w:rsidP="00F04880">
            <w:pPr>
              <w:pStyle w:val="Ttulo1"/>
              <w:outlineLvl w:val="0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Qualificação do Requer</w:t>
            </w:r>
            <w:r w:rsidR="00DC3146" w:rsidRPr="00D446DE">
              <w:rPr>
                <w:sz w:val="22"/>
                <w:szCs w:val="22"/>
                <w:lang w:val="pt-BR"/>
              </w:rPr>
              <w:t>ido 2</w:t>
            </w:r>
            <w:r w:rsidR="00BF2F5A" w:rsidRPr="00D446DE">
              <w:rPr>
                <w:sz w:val="22"/>
                <w:szCs w:val="22"/>
                <w:lang w:val="pt-BR"/>
              </w:rPr>
              <w:t xml:space="preserve">                     </w:t>
            </w:r>
            <w:proofErr w:type="gramStart"/>
            <w:r w:rsidR="00BF2F5A" w:rsidRPr="00D446DE">
              <w:rPr>
                <w:sz w:val="22"/>
                <w:szCs w:val="22"/>
                <w:lang w:val="pt-BR"/>
              </w:rPr>
              <w:t xml:space="preserve"> </w:t>
            </w:r>
            <w:r w:rsidR="000C3795" w:rsidRPr="00D446DE">
              <w:rPr>
                <w:sz w:val="22"/>
                <w:szCs w:val="22"/>
                <w:lang w:val="pt-BR"/>
              </w:rPr>
              <w:t xml:space="preserve">  (</w:t>
            </w:r>
            <w:proofErr w:type="gramEnd"/>
            <w:r w:rsidR="00BF2F5A" w:rsidRPr="00D446DE">
              <w:rPr>
                <w:sz w:val="22"/>
                <w:szCs w:val="22"/>
                <w:lang w:val="pt-BR"/>
              </w:rPr>
              <w:t xml:space="preserve"> </w:t>
            </w:r>
            <w:r w:rsidR="00E31434" w:rsidRPr="00D446DE">
              <w:rPr>
                <w:sz w:val="22"/>
                <w:szCs w:val="22"/>
                <w:lang w:val="pt-BR"/>
              </w:rPr>
              <w:t>P</w:t>
            </w:r>
            <w:r w:rsidR="00BF2F5A" w:rsidRPr="00D446DE">
              <w:rPr>
                <w:sz w:val="22"/>
                <w:szCs w:val="22"/>
                <w:lang w:val="pt-BR"/>
              </w:rPr>
              <w:t>reencher se houver mais de um requerido )</w:t>
            </w:r>
          </w:p>
        </w:tc>
      </w:tr>
      <w:tr w:rsidR="00771D54" w:rsidRPr="00D446DE" w14:paraId="279CE239" w14:textId="77777777" w:rsidTr="00166B05">
        <w:trPr>
          <w:gridAfter w:val="1"/>
          <w:wAfter w:w="59" w:type="pct"/>
        </w:trPr>
        <w:sdt>
          <w:sdtPr>
            <w:rPr>
              <w:sz w:val="22"/>
              <w:szCs w:val="22"/>
              <w:lang w:val="pt-BR"/>
            </w:rPr>
            <w:id w:val="1655575019"/>
            <w:placeholder>
              <w:docPart w:val="C0D9544740D04BFBA1F9C1A84D0A282C"/>
            </w:placeholder>
            <w:temporary/>
            <w:showingPlcHdr/>
            <w15:appearance w15:val="hidden"/>
          </w:sdtPr>
          <w:sdtContent>
            <w:tc>
              <w:tcPr>
                <w:tcW w:w="1720" w:type="pct"/>
                <w:vAlign w:val="bottom"/>
              </w:tcPr>
              <w:p w14:paraId="07045A6E" w14:textId="77777777" w:rsidR="00771D54" w:rsidRPr="00D446DE" w:rsidRDefault="00771D54" w:rsidP="00F04880">
                <w:pPr>
                  <w:pStyle w:val="Recuonormal"/>
                  <w:rPr>
                    <w:sz w:val="22"/>
                    <w:szCs w:val="22"/>
                    <w:lang w:val="pt-BR"/>
                  </w:rPr>
                </w:pPr>
                <w:r w:rsidRPr="00D446DE">
                  <w:rPr>
                    <w:sz w:val="22"/>
                    <w:szCs w:val="22"/>
                    <w:lang w:val="pt-BR" w:bidi="pt-BR"/>
                  </w:rPr>
                  <w:t>Nome</w:t>
                </w:r>
              </w:p>
            </w:tc>
          </w:sdtContent>
        </w:sdt>
        <w:tc>
          <w:tcPr>
            <w:tcW w:w="3221" w:type="pct"/>
            <w:tcBorders>
              <w:bottom w:val="single" w:sz="4" w:space="0" w:color="auto"/>
            </w:tcBorders>
            <w:vAlign w:val="bottom"/>
          </w:tcPr>
          <w:p w14:paraId="4D0DDB24" w14:textId="77777777" w:rsidR="00771D54" w:rsidRPr="00D446DE" w:rsidRDefault="00771D54" w:rsidP="00F04880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267C3" w:rsidRPr="00D446DE" w14:paraId="23EA41B3" w14:textId="77777777" w:rsidTr="00166B05">
        <w:trPr>
          <w:gridAfter w:val="1"/>
          <w:wAfter w:w="59" w:type="pct"/>
        </w:trPr>
        <w:tc>
          <w:tcPr>
            <w:tcW w:w="1720" w:type="pct"/>
            <w:vAlign w:val="bottom"/>
          </w:tcPr>
          <w:p w14:paraId="57D56A1F" w14:textId="7C8943D5" w:rsidR="004267C3" w:rsidRPr="00D446DE" w:rsidRDefault="004267C3" w:rsidP="00F04880">
            <w:pPr>
              <w:pStyle w:val="Recuonormal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CPF</w:t>
            </w:r>
            <w:r w:rsidR="00CB2AE9" w:rsidRPr="00D446DE">
              <w:rPr>
                <w:sz w:val="22"/>
                <w:szCs w:val="22"/>
                <w:lang w:val="pt-BR"/>
              </w:rPr>
              <w:t>/RG</w:t>
            </w:r>
          </w:p>
        </w:tc>
        <w:tc>
          <w:tcPr>
            <w:tcW w:w="3221" w:type="pct"/>
            <w:tcBorders>
              <w:bottom w:val="single" w:sz="4" w:space="0" w:color="auto"/>
            </w:tcBorders>
            <w:vAlign w:val="bottom"/>
          </w:tcPr>
          <w:p w14:paraId="3154F93C" w14:textId="77777777" w:rsidR="004267C3" w:rsidRPr="00D446DE" w:rsidRDefault="004267C3" w:rsidP="00F04880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771D54" w:rsidRPr="00D446DE" w14:paraId="5796C023" w14:textId="77777777" w:rsidTr="00166B05">
        <w:trPr>
          <w:gridAfter w:val="1"/>
          <w:wAfter w:w="59" w:type="pct"/>
        </w:trPr>
        <w:tc>
          <w:tcPr>
            <w:tcW w:w="1720" w:type="pct"/>
            <w:vAlign w:val="bottom"/>
          </w:tcPr>
          <w:p w14:paraId="489F7EFF" w14:textId="77777777" w:rsidR="00771D54" w:rsidRPr="00D446DE" w:rsidRDefault="00771D54" w:rsidP="00F04880">
            <w:pPr>
              <w:pStyle w:val="Recuonormal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Endereço</w:t>
            </w:r>
          </w:p>
        </w:tc>
        <w:tc>
          <w:tcPr>
            <w:tcW w:w="3221" w:type="pct"/>
            <w:tcBorders>
              <w:bottom w:val="single" w:sz="4" w:space="0" w:color="auto"/>
            </w:tcBorders>
            <w:vAlign w:val="bottom"/>
          </w:tcPr>
          <w:p w14:paraId="29D7D1C2" w14:textId="77777777" w:rsidR="00771D54" w:rsidRPr="00D446DE" w:rsidRDefault="00771D54" w:rsidP="00F04880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771D54" w:rsidRPr="00D446DE" w14:paraId="7B807E0D" w14:textId="77777777" w:rsidTr="00166B05">
        <w:trPr>
          <w:gridAfter w:val="1"/>
          <w:wAfter w:w="59" w:type="pct"/>
        </w:trPr>
        <w:tc>
          <w:tcPr>
            <w:tcW w:w="1720" w:type="pct"/>
            <w:vAlign w:val="bottom"/>
          </w:tcPr>
          <w:p w14:paraId="4D55F58D" w14:textId="77777777" w:rsidR="00771D54" w:rsidRPr="00D446DE" w:rsidRDefault="00771D54" w:rsidP="00F04880">
            <w:pPr>
              <w:pStyle w:val="Recuonormal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Telefone</w:t>
            </w:r>
          </w:p>
        </w:tc>
        <w:tc>
          <w:tcPr>
            <w:tcW w:w="3221" w:type="pct"/>
            <w:tcBorders>
              <w:bottom w:val="single" w:sz="4" w:space="0" w:color="auto"/>
            </w:tcBorders>
            <w:vAlign w:val="bottom"/>
          </w:tcPr>
          <w:p w14:paraId="75B9FF35" w14:textId="77777777" w:rsidR="00771D54" w:rsidRPr="00D446DE" w:rsidRDefault="00771D54" w:rsidP="00F04880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771D54" w:rsidRPr="00D446DE" w14:paraId="31FBBD21" w14:textId="77777777" w:rsidTr="00166B05">
        <w:trPr>
          <w:gridAfter w:val="1"/>
          <w:wAfter w:w="59" w:type="pct"/>
        </w:trPr>
        <w:tc>
          <w:tcPr>
            <w:tcW w:w="1720" w:type="pct"/>
            <w:vAlign w:val="bottom"/>
          </w:tcPr>
          <w:p w14:paraId="0B70A4D9" w14:textId="77777777" w:rsidR="00771D54" w:rsidRPr="00D446DE" w:rsidRDefault="00771D54" w:rsidP="00F04880">
            <w:pPr>
              <w:pStyle w:val="Recuonormal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Estado/Cidade/CEP</w:t>
            </w:r>
          </w:p>
        </w:tc>
        <w:tc>
          <w:tcPr>
            <w:tcW w:w="3221" w:type="pct"/>
            <w:tcBorders>
              <w:bottom w:val="single" w:sz="4" w:space="0" w:color="auto"/>
            </w:tcBorders>
            <w:vAlign w:val="bottom"/>
          </w:tcPr>
          <w:p w14:paraId="7B70D080" w14:textId="77777777" w:rsidR="00771D54" w:rsidRPr="00D446DE" w:rsidRDefault="00771D54" w:rsidP="00F04880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771D54" w:rsidRPr="00D446DE" w14:paraId="32BAD4A4" w14:textId="77777777" w:rsidTr="00166B05">
        <w:trPr>
          <w:gridAfter w:val="1"/>
          <w:wAfter w:w="59" w:type="pct"/>
        </w:trPr>
        <w:tc>
          <w:tcPr>
            <w:tcW w:w="1720" w:type="pct"/>
            <w:vAlign w:val="bottom"/>
          </w:tcPr>
          <w:p w14:paraId="219373EE" w14:textId="77777777" w:rsidR="00771D54" w:rsidRPr="00D446DE" w:rsidRDefault="00771D54" w:rsidP="00F04880">
            <w:pPr>
              <w:pStyle w:val="Recuonormal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E-mail</w:t>
            </w:r>
          </w:p>
        </w:tc>
        <w:tc>
          <w:tcPr>
            <w:tcW w:w="3221" w:type="pct"/>
            <w:tcBorders>
              <w:bottom w:val="single" w:sz="4" w:space="0" w:color="auto"/>
            </w:tcBorders>
            <w:vAlign w:val="bottom"/>
          </w:tcPr>
          <w:p w14:paraId="30D33C3E" w14:textId="77777777" w:rsidR="00771D54" w:rsidRPr="00D446DE" w:rsidRDefault="00771D54" w:rsidP="00F04880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771D54" w:rsidRPr="00D446DE" w14:paraId="72ADE358" w14:textId="77777777" w:rsidTr="00166B05">
        <w:trPr>
          <w:gridAfter w:val="1"/>
          <w:wAfter w:w="59" w:type="pct"/>
          <w:trHeight w:val="54"/>
        </w:trPr>
        <w:tc>
          <w:tcPr>
            <w:tcW w:w="4941" w:type="pct"/>
            <w:gridSpan w:val="2"/>
            <w:shd w:val="clear" w:color="auto" w:fill="auto"/>
          </w:tcPr>
          <w:p w14:paraId="447C614F" w14:textId="77777777" w:rsidR="00771D54" w:rsidRPr="00D446DE" w:rsidRDefault="00771D54" w:rsidP="00F04880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D446DE" w:rsidRPr="00D446DE" w14:paraId="44B34E61" w14:textId="77777777" w:rsidTr="00166B05">
        <w:trPr>
          <w:gridAfter w:val="1"/>
          <w:wAfter w:w="59" w:type="pct"/>
          <w:trHeight w:val="54"/>
        </w:trPr>
        <w:tc>
          <w:tcPr>
            <w:tcW w:w="4941" w:type="pct"/>
            <w:gridSpan w:val="2"/>
            <w:shd w:val="clear" w:color="auto" w:fill="auto"/>
          </w:tcPr>
          <w:p w14:paraId="22557D44" w14:textId="77777777" w:rsidR="00D446DE" w:rsidRPr="00D446DE" w:rsidRDefault="00D446DE" w:rsidP="00F04880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3F2892" w:rsidRPr="00D446DE" w14:paraId="27A94188" w14:textId="77777777" w:rsidTr="00166B05">
        <w:trPr>
          <w:gridAfter w:val="1"/>
          <w:wAfter w:w="59" w:type="pct"/>
          <w:trHeight w:val="54"/>
        </w:trPr>
        <w:tc>
          <w:tcPr>
            <w:tcW w:w="4941" w:type="pct"/>
            <w:gridSpan w:val="2"/>
            <w:shd w:val="clear" w:color="auto" w:fill="auto"/>
          </w:tcPr>
          <w:p w14:paraId="0BF3EBC9" w14:textId="77777777" w:rsidR="003F2892" w:rsidRPr="00D446DE" w:rsidRDefault="003F2892" w:rsidP="00F04880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771D54" w:rsidRPr="00D446DE" w14:paraId="1F50AF3F" w14:textId="77777777" w:rsidTr="00166B05">
        <w:trPr>
          <w:gridAfter w:val="1"/>
          <w:wAfter w:w="59" w:type="pct"/>
        </w:trPr>
        <w:tc>
          <w:tcPr>
            <w:tcW w:w="4941" w:type="pct"/>
            <w:gridSpan w:val="2"/>
            <w:shd w:val="clear" w:color="auto" w:fill="731F1C" w:themeFill="accent5"/>
          </w:tcPr>
          <w:p w14:paraId="13F7AA65" w14:textId="5DB369D2" w:rsidR="00535CD4" w:rsidRPr="00D446DE" w:rsidRDefault="00BB0A92" w:rsidP="00992971">
            <w:pPr>
              <w:pStyle w:val="Ttulo1"/>
              <w:outlineLvl w:val="0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 xml:space="preserve">Resumo dos </w:t>
            </w:r>
            <w:r w:rsidR="00535CD4" w:rsidRPr="00D446DE">
              <w:rPr>
                <w:sz w:val="22"/>
                <w:szCs w:val="22"/>
                <w:lang w:val="pt-BR"/>
              </w:rPr>
              <w:t xml:space="preserve">Fatos    </w:t>
            </w:r>
          </w:p>
        </w:tc>
      </w:tr>
      <w:bookmarkEnd w:id="1"/>
      <w:tr w:rsidR="00771D54" w:rsidRPr="00D446DE" w14:paraId="52571C3D" w14:textId="77777777" w:rsidTr="00166B05">
        <w:trPr>
          <w:gridAfter w:val="1"/>
          <w:wAfter w:w="59" w:type="pct"/>
          <w:trHeight w:val="54"/>
        </w:trPr>
        <w:tc>
          <w:tcPr>
            <w:tcW w:w="4941" w:type="pct"/>
            <w:gridSpan w:val="2"/>
            <w:shd w:val="clear" w:color="auto" w:fill="auto"/>
          </w:tcPr>
          <w:p w14:paraId="785E3D00" w14:textId="77777777" w:rsidR="00771D54" w:rsidRPr="00D446DE" w:rsidRDefault="00771D54" w:rsidP="00F04880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771D54" w:rsidRPr="00D446DE" w14:paraId="1E1C067B" w14:textId="77777777" w:rsidTr="00166B05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6397F529" w14:textId="61A62BA6" w:rsidR="00771D54" w:rsidRPr="00D446DE" w:rsidRDefault="00771D54" w:rsidP="00F04880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  <w:bookmarkStart w:id="4" w:name="_Hlk73007552"/>
            <w:bookmarkStart w:id="5" w:name="_Hlk73006678"/>
          </w:p>
          <w:tbl>
            <w:tblPr>
              <w:tblStyle w:val="Tabelacomgrade"/>
              <w:tblW w:w="9020" w:type="dxa"/>
              <w:tblLook w:val="04A0" w:firstRow="1" w:lastRow="0" w:firstColumn="1" w:lastColumn="0" w:noHBand="0" w:noVBand="1"/>
            </w:tblPr>
            <w:tblGrid>
              <w:gridCol w:w="9020"/>
            </w:tblGrid>
            <w:tr w:rsidR="00DA0EDB" w:rsidRPr="00D446DE" w14:paraId="62FBD99D" w14:textId="77777777" w:rsidTr="00166B05">
              <w:tc>
                <w:tcPr>
                  <w:tcW w:w="9020" w:type="dxa"/>
                </w:tcPr>
                <w:p w14:paraId="76C0F174" w14:textId="5C907B89" w:rsidR="00DA0EDB" w:rsidRPr="00D446DE" w:rsidRDefault="00535CD4" w:rsidP="00F04880">
                  <w:pPr>
                    <w:rPr>
                      <w:rFonts w:asciiTheme="majorHAnsi" w:hAnsiTheme="majorHAnsi"/>
                      <w:b/>
                      <w:sz w:val="22"/>
                      <w:szCs w:val="22"/>
                      <w:lang w:val="pt-BR"/>
                    </w:rPr>
                  </w:pPr>
                  <w:r w:rsidRPr="00D446DE">
                    <w:rPr>
                      <w:rFonts w:asciiTheme="majorHAnsi" w:hAnsiTheme="majorHAnsi"/>
                      <w:b/>
                      <w:sz w:val="22"/>
                      <w:szCs w:val="22"/>
                      <w:lang w:val="pt-BR"/>
                    </w:rPr>
                    <w:t>Inserir texto:</w:t>
                  </w:r>
                </w:p>
              </w:tc>
            </w:tr>
            <w:bookmarkEnd w:id="4"/>
          </w:tbl>
          <w:p w14:paraId="01D3316E" w14:textId="4E1909B4" w:rsidR="00DC3146" w:rsidRPr="00D446DE" w:rsidRDefault="00DC3146" w:rsidP="00F04880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535CD4" w:rsidRPr="00D446DE" w14:paraId="6DEDA7EF" w14:textId="77777777" w:rsidTr="00166B05">
        <w:trPr>
          <w:gridAfter w:val="1"/>
          <w:wAfter w:w="59" w:type="pct"/>
          <w:trHeight w:val="54"/>
        </w:trPr>
        <w:tc>
          <w:tcPr>
            <w:tcW w:w="4941" w:type="pct"/>
            <w:gridSpan w:val="2"/>
            <w:shd w:val="clear" w:color="auto" w:fill="auto"/>
          </w:tcPr>
          <w:p w14:paraId="1828C4EA" w14:textId="3EBEAFC1" w:rsidR="00535CD4" w:rsidRPr="00D446DE" w:rsidRDefault="00D446DE" w:rsidP="00D446DE">
            <w:pPr>
              <w:tabs>
                <w:tab w:val="left" w:pos="1910"/>
              </w:tabs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  <w:r w:rsidRPr="00D446DE">
              <w:rPr>
                <w:rFonts w:asciiTheme="majorHAnsi" w:hAnsiTheme="majorHAnsi"/>
                <w:b/>
                <w:sz w:val="22"/>
                <w:szCs w:val="22"/>
                <w:lang w:val="pt-BR"/>
              </w:rPr>
              <w:tab/>
            </w:r>
          </w:p>
          <w:p w14:paraId="3C9CFEF4" w14:textId="51507F19" w:rsidR="00535CD4" w:rsidRPr="00D446DE" w:rsidRDefault="00535CD4" w:rsidP="00F04880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771D54" w:rsidRPr="00D446DE" w14:paraId="11EB7B5D" w14:textId="77777777" w:rsidTr="00166B05">
        <w:trPr>
          <w:gridAfter w:val="1"/>
          <w:wAfter w:w="59" w:type="pct"/>
        </w:trPr>
        <w:tc>
          <w:tcPr>
            <w:tcW w:w="4941" w:type="pct"/>
            <w:gridSpan w:val="2"/>
            <w:shd w:val="clear" w:color="auto" w:fill="731F1C" w:themeFill="accent5"/>
          </w:tcPr>
          <w:p w14:paraId="72E33815" w14:textId="211B88CA" w:rsidR="00771D54" w:rsidRPr="00D446DE" w:rsidRDefault="00BB0A92" w:rsidP="00F04880">
            <w:pPr>
              <w:pStyle w:val="Ttulo1"/>
              <w:outlineLvl w:val="0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Resumo dos</w:t>
            </w:r>
            <w:r w:rsidR="00535CD4" w:rsidRPr="00D446DE">
              <w:rPr>
                <w:sz w:val="22"/>
                <w:szCs w:val="22"/>
                <w:lang w:val="pt-BR"/>
              </w:rPr>
              <w:t xml:space="preserve"> Pedidos</w:t>
            </w:r>
            <w:r w:rsidRPr="00D446DE">
              <w:rPr>
                <w:sz w:val="22"/>
                <w:szCs w:val="22"/>
                <w:lang w:val="pt-BR"/>
              </w:rPr>
              <w:t xml:space="preserve">      </w:t>
            </w:r>
          </w:p>
        </w:tc>
      </w:tr>
      <w:bookmarkEnd w:id="5"/>
    </w:tbl>
    <w:p w14:paraId="40AF93A3" w14:textId="3F67E310" w:rsidR="00DC3146" w:rsidRDefault="00DC3146" w:rsidP="0023085B">
      <w:pPr>
        <w:spacing w:after="0"/>
        <w:jc w:val="both"/>
        <w:rPr>
          <w:sz w:val="22"/>
          <w:szCs w:val="22"/>
        </w:rPr>
      </w:pPr>
    </w:p>
    <w:p w14:paraId="0F7EC3D8" w14:textId="77777777" w:rsidR="00F61A88" w:rsidRPr="00D446DE" w:rsidRDefault="00F61A88" w:rsidP="0023085B">
      <w:pPr>
        <w:spacing w:after="0"/>
        <w:jc w:val="both"/>
        <w:rPr>
          <w:sz w:val="22"/>
          <w:szCs w:val="22"/>
        </w:rPr>
      </w:pP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DA0EDB" w:rsidRPr="00D446DE" w14:paraId="3CEB783A" w14:textId="77777777" w:rsidTr="00BF2F5A">
        <w:tc>
          <w:tcPr>
            <w:tcW w:w="9067" w:type="dxa"/>
          </w:tcPr>
          <w:p w14:paraId="67014D9F" w14:textId="32B547BA" w:rsidR="00DA0EDB" w:rsidRPr="00D446DE" w:rsidRDefault="00535CD4" w:rsidP="00BF2F5A">
            <w:pPr>
              <w:spacing w:line="271" w:lineRule="auto"/>
              <w:jc w:val="both"/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  <w:bookmarkStart w:id="6" w:name="_Hlk73009783"/>
            <w:r w:rsidRPr="00D446DE">
              <w:rPr>
                <w:rFonts w:asciiTheme="majorHAnsi" w:hAnsiTheme="majorHAnsi"/>
                <w:b/>
                <w:sz w:val="22"/>
                <w:szCs w:val="22"/>
                <w:lang w:val="pt-BR"/>
              </w:rPr>
              <w:t>Pedido 1: Inserir texto</w:t>
            </w:r>
          </w:p>
          <w:p w14:paraId="7A19631A" w14:textId="77777777" w:rsidR="00535CD4" w:rsidRPr="00D446DE" w:rsidRDefault="00535CD4" w:rsidP="00BF2F5A">
            <w:pPr>
              <w:spacing w:line="271" w:lineRule="auto"/>
              <w:jc w:val="both"/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  <w:r w:rsidRPr="00D446DE">
              <w:rPr>
                <w:rFonts w:asciiTheme="majorHAnsi" w:hAnsiTheme="majorHAnsi"/>
                <w:b/>
                <w:sz w:val="22"/>
                <w:szCs w:val="22"/>
                <w:lang w:val="pt-BR"/>
              </w:rPr>
              <w:t>Pedido 2:</w:t>
            </w:r>
          </w:p>
          <w:p w14:paraId="6C7E1B55" w14:textId="032026B0" w:rsidR="00535CD4" w:rsidRPr="00D446DE" w:rsidRDefault="00535CD4" w:rsidP="00BF2F5A">
            <w:pPr>
              <w:spacing w:line="271" w:lineRule="auto"/>
              <w:jc w:val="both"/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  <w:r w:rsidRPr="00D446DE">
              <w:rPr>
                <w:rFonts w:asciiTheme="majorHAnsi" w:hAnsiTheme="majorHAnsi"/>
                <w:b/>
                <w:sz w:val="22"/>
                <w:szCs w:val="22"/>
                <w:lang w:val="pt-BR"/>
              </w:rPr>
              <w:t>Pedido: 3</w:t>
            </w:r>
          </w:p>
        </w:tc>
      </w:tr>
    </w:tbl>
    <w:p w14:paraId="48581C9A" w14:textId="77777777" w:rsidR="00DA0EDB" w:rsidRPr="00D446DE" w:rsidRDefault="00DA0EDB" w:rsidP="0023085B">
      <w:pPr>
        <w:spacing w:after="0"/>
        <w:jc w:val="both"/>
        <w:rPr>
          <w:rFonts w:asciiTheme="majorHAnsi" w:hAnsiTheme="majorHAnsi"/>
          <w:sz w:val="22"/>
          <w:szCs w:val="22"/>
        </w:rPr>
      </w:pPr>
      <w:bookmarkStart w:id="7" w:name="_Hlk73008986"/>
      <w:bookmarkEnd w:id="6"/>
    </w:p>
    <w:p w14:paraId="1F19AC62" w14:textId="77777777" w:rsidR="00DC3146" w:rsidRPr="00D446DE" w:rsidRDefault="00DC3146" w:rsidP="0023085B">
      <w:pPr>
        <w:spacing w:after="0"/>
        <w:jc w:val="both"/>
        <w:rPr>
          <w:sz w:val="22"/>
          <w:szCs w:val="22"/>
        </w:rPr>
      </w:pPr>
    </w:p>
    <w:tbl>
      <w:tblPr>
        <w:tblStyle w:val="Tabelacomgrad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DC3146" w:rsidRPr="00D446DE" w14:paraId="2A11D6A0" w14:textId="77777777" w:rsidTr="00F04880">
        <w:tc>
          <w:tcPr>
            <w:tcW w:w="5000" w:type="pct"/>
            <w:shd w:val="clear" w:color="auto" w:fill="731F1C" w:themeFill="accent5"/>
          </w:tcPr>
          <w:p w14:paraId="0B89370E" w14:textId="3A4DAB88" w:rsidR="00DC3146" w:rsidRPr="00D446DE" w:rsidRDefault="00DC3146" w:rsidP="00F04880">
            <w:pPr>
              <w:pStyle w:val="Ttulo1"/>
              <w:outlineLvl w:val="0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>Valor da causa</w:t>
            </w:r>
            <w:r w:rsidR="00C82417" w:rsidRPr="00D446DE">
              <w:rPr>
                <w:sz w:val="22"/>
                <w:szCs w:val="22"/>
                <w:lang w:val="pt-BR"/>
              </w:rPr>
              <w:t xml:space="preserve">                             </w:t>
            </w:r>
          </w:p>
        </w:tc>
      </w:tr>
    </w:tbl>
    <w:p w14:paraId="6FD6FE51" w14:textId="70E40F8E" w:rsidR="00BF2F5A" w:rsidRPr="00D446DE" w:rsidRDefault="00BF2F5A" w:rsidP="00DC3146">
      <w:pPr>
        <w:spacing w:after="0"/>
        <w:jc w:val="both"/>
        <w:rPr>
          <w:sz w:val="22"/>
          <w:szCs w:val="22"/>
        </w:rPr>
      </w:pP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535CD4" w:rsidRPr="00D446DE" w14:paraId="7DA1746D" w14:textId="341646F0" w:rsidTr="00535CD4">
        <w:tc>
          <w:tcPr>
            <w:tcW w:w="9067" w:type="dxa"/>
          </w:tcPr>
          <w:p w14:paraId="31BBDAEF" w14:textId="7AE65374" w:rsidR="00535CD4" w:rsidRPr="00D446DE" w:rsidRDefault="00535CD4" w:rsidP="00535CD4">
            <w:pPr>
              <w:rPr>
                <w:b/>
                <w:bCs/>
                <w:sz w:val="22"/>
                <w:szCs w:val="22"/>
              </w:rPr>
            </w:pPr>
            <w:r w:rsidRPr="00D446DE">
              <w:rPr>
                <w:b/>
                <w:bCs/>
                <w:sz w:val="22"/>
                <w:szCs w:val="22"/>
              </w:rPr>
              <w:t xml:space="preserve">Valor da causa*: R$ </w:t>
            </w:r>
          </w:p>
        </w:tc>
      </w:tr>
      <w:bookmarkEnd w:id="7"/>
    </w:tbl>
    <w:p w14:paraId="7835A7E7" w14:textId="77777777" w:rsidR="00DB2AA0" w:rsidRPr="00D446DE" w:rsidRDefault="00DB2AA0" w:rsidP="00DC3146">
      <w:pPr>
        <w:spacing w:after="0"/>
        <w:jc w:val="both"/>
        <w:rPr>
          <w:sz w:val="22"/>
          <w:szCs w:val="22"/>
        </w:rPr>
      </w:pPr>
    </w:p>
    <w:p w14:paraId="36599EDD" w14:textId="0A1D2C56" w:rsidR="00BF2F5A" w:rsidRPr="00D446DE" w:rsidRDefault="00535CD4" w:rsidP="00535CD4">
      <w:pPr>
        <w:spacing w:after="0"/>
        <w:jc w:val="both"/>
        <w:rPr>
          <w:sz w:val="22"/>
          <w:szCs w:val="22"/>
        </w:rPr>
      </w:pPr>
      <w:r w:rsidRPr="00D446DE">
        <w:rPr>
          <w:sz w:val="22"/>
          <w:szCs w:val="22"/>
        </w:rPr>
        <w:t>*O valor da causa será a soma de todos os pedidos ou o valor do negócio jurídico discutido, o que for maior.</w:t>
      </w:r>
    </w:p>
    <w:p w14:paraId="29832286" w14:textId="77777777" w:rsidR="00096AA0" w:rsidRPr="00D446DE" w:rsidRDefault="00096AA0" w:rsidP="00096AA0">
      <w:pPr>
        <w:spacing w:after="0"/>
        <w:jc w:val="both"/>
        <w:rPr>
          <w:sz w:val="22"/>
          <w:szCs w:val="22"/>
        </w:rPr>
      </w:pPr>
    </w:p>
    <w:tbl>
      <w:tblPr>
        <w:tblStyle w:val="Tabelacomgrad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096AA0" w:rsidRPr="00D446DE" w14:paraId="1D13C3AB" w14:textId="77777777" w:rsidTr="00F04880">
        <w:tc>
          <w:tcPr>
            <w:tcW w:w="5000" w:type="pct"/>
            <w:shd w:val="clear" w:color="auto" w:fill="731F1C" w:themeFill="accent5"/>
          </w:tcPr>
          <w:p w14:paraId="26D0387C" w14:textId="1BD9CE90" w:rsidR="00096AA0" w:rsidRPr="00D446DE" w:rsidRDefault="00096AA0" w:rsidP="00F04880">
            <w:pPr>
              <w:pStyle w:val="Ttulo1"/>
              <w:outlineLvl w:val="0"/>
              <w:rPr>
                <w:sz w:val="22"/>
                <w:szCs w:val="22"/>
                <w:lang w:val="pt-BR"/>
              </w:rPr>
            </w:pPr>
            <w:r w:rsidRPr="00D446DE">
              <w:rPr>
                <w:sz w:val="22"/>
                <w:szCs w:val="22"/>
                <w:lang w:val="pt-BR"/>
              </w:rPr>
              <w:t xml:space="preserve">Documentos Obrigatórios                                      </w:t>
            </w:r>
            <w:proofErr w:type="gramStart"/>
            <w:r w:rsidRPr="00D446DE">
              <w:rPr>
                <w:sz w:val="22"/>
                <w:szCs w:val="22"/>
                <w:lang w:val="pt-BR"/>
              </w:rPr>
              <w:t xml:space="preserve"> </w:t>
            </w:r>
            <w:r w:rsidR="00BB0A92" w:rsidRPr="00D446DE">
              <w:rPr>
                <w:sz w:val="22"/>
                <w:szCs w:val="22"/>
                <w:lang w:val="pt-BR"/>
              </w:rPr>
              <w:t xml:space="preserve">  (</w:t>
            </w:r>
            <w:proofErr w:type="gramEnd"/>
            <w:r w:rsidRPr="00D446DE">
              <w:rPr>
                <w:sz w:val="22"/>
                <w:szCs w:val="22"/>
                <w:lang w:val="pt-BR"/>
              </w:rPr>
              <w:t>cópia)</w:t>
            </w:r>
          </w:p>
        </w:tc>
      </w:tr>
    </w:tbl>
    <w:p w14:paraId="1A4629B3" w14:textId="77777777" w:rsidR="00096AA0" w:rsidRPr="00D446DE" w:rsidRDefault="00096AA0" w:rsidP="00096AA0">
      <w:pPr>
        <w:spacing w:after="0"/>
        <w:jc w:val="both"/>
        <w:rPr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96AA0" w:rsidRPr="00D446DE" w14:paraId="4274E251" w14:textId="77777777" w:rsidTr="00096AA0">
        <w:tc>
          <w:tcPr>
            <w:tcW w:w="9016" w:type="dxa"/>
          </w:tcPr>
          <w:p w14:paraId="122221BC" w14:textId="4D3FD284" w:rsidR="00096AA0" w:rsidRPr="00D446DE" w:rsidRDefault="00096AA0" w:rsidP="00DC3146">
            <w:pPr>
              <w:jc w:val="both"/>
              <w:rPr>
                <w:sz w:val="22"/>
                <w:szCs w:val="22"/>
              </w:rPr>
            </w:pPr>
            <w:r w:rsidRPr="00D446DE">
              <w:rPr>
                <w:sz w:val="22"/>
                <w:szCs w:val="22"/>
              </w:rPr>
              <w:t xml:space="preserve">1 - Documentos oficiais do </w:t>
            </w:r>
            <w:r w:rsidR="007A7FEE" w:rsidRPr="00D446DE">
              <w:rPr>
                <w:sz w:val="22"/>
                <w:szCs w:val="22"/>
              </w:rPr>
              <w:t>R</w:t>
            </w:r>
            <w:r w:rsidRPr="00D446DE">
              <w:rPr>
                <w:sz w:val="22"/>
                <w:szCs w:val="22"/>
              </w:rPr>
              <w:t xml:space="preserve">equerente – </w:t>
            </w:r>
            <w:r w:rsidR="00992971" w:rsidRPr="00D446DE">
              <w:rPr>
                <w:sz w:val="22"/>
                <w:szCs w:val="22"/>
              </w:rPr>
              <w:t>RG, CNH ou documento oficial expedido por órgão de classe</w:t>
            </w:r>
          </w:p>
        </w:tc>
      </w:tr>
      <w:tr w:rsidR="00096AA0" w:rsidRPr="00D446DE" w14:paraId="40A8AE3E" w14:textId="77777777" w:rsidTr="00096AA0">
        <w:tc>
          <w:tcPr>
            <w:tcW w:w="9016" w:type="dxa"/>
          </w:tcPr>
          <w:p w14:paraId="191B2009" w14:textId="47EAF6FB" w:rsidR="00096AA0" w:rsidRPr="00D446DE" w:rsidRDefault="00096AA0" w:rsidP="00DC3146">
            <w:pPr>
              <w:jc w:val="both"/>
              <w:rPr>
                <w:sz w:val="22"/>
                <w:szCs w:val="22"/>
              </w:rPr>
            </w:pPr>
            <w:r w:rsidRPr="00D446DE">
              <w:rPr>
                <w:sz w:val="22"/>
                <w:szCs w:val="22"/>
              </w:rPr>
              <w:t xml:space="preserve">2 - OAB do </w:t>
            </w:r>
            <w:r w:rsidR="007A7FEE" w:rsidRPr="00D446DE">
              <w:rPr>
                <w:sz w:val="22"/>
                <w:szCs w:val="22"/>
              </w:rPr>
              <w:t>A</w:t>
            </w:r>
            <w:r w:rsidRPr="00D446DE">
              <w:rPr>
                <w:sz w:val="22"/>
                <w:szCs w:val="22"/>
              </w:rPr>
              <w:t>dvogado</w:t>
            </w:r>
            <w:r w:rsidR="00992971" w:rsidRPr="00D446DE">
              <w:rPr>
                <w:sz w:val="22"/>
                <w:szCs w:val="22"/>
              </w:rPr>
              <w:t>(a)</w:t>
            </w:r>
          </w:p>
        </w:tc>
      </w:tr>
      <w:tr w:rsidR="00096AA0" w:rsidRPr="00D446DE" w14:paraId="5CCE77A7" w14:textId="77777777" w:rsidTr="00096AA0">
        <w:tc>
          <w:tcPr>
            <w:tcW w:w="9016" w:type="dxa"/>
          </w:tcPr>
          <w:p w14:paraId="22316A79" w14:textId="3F004DF3" w:rsidR="00096AA0" w:rsidRPr="00D446DE" w:rsidRDefault="00096AA0" w:rsidP="00DC3146">
            <w:pPr>
              <w:jc w:val="both"/>
              <w:rPr>
                <w:sz w:val="22"/>
                <w:szCs w:val="22"/>
              </w:rPr>
            </w:pPr>
            <w:r w:rsidRPr="00D446DE">
              <w:rPr>
                <w:sz w:val="22"/>
                <w:szCs w:val="22"/>
              </w:rPr>
              <w:t xml:space="preserve">3 </w:t>
            </w:r>
            <w:r w:rsidR="00992971" w:rsidRPr="00D446DE">
              <w:rPr>
                <w:sz w:val="22"/>
                <w:szCs w:val="22"/>
              </w:rPr>
              <w:t>–</w:t>
            </w:r>
            <w:r w:rsidRPr="00D446DE">
              <w:rPr>
                <w:sz w:val="22"/>
                <w:szCs w:val="22"/>
              </w:rPr>
              <w:t xml:space="preserve"> Procuração</w:t>
            </w:r>
            <w:r w:rsidR="00992971" w:rsidRPr="00D446DE">
              <w:rPr>
                <w:rStyle w:val="Refdenotaderodap"/>
                <w:sz w:val="22"/>
                <w:szCs w:val="22"/>
              </w:rPr>
              <w:footnoteReference w:id="1"/>
            </w:r>
          </w:p>
        </w:tc>
      </w:tr>
      <w:tr w:rsidR="00096AA0" w:rsidRPr="00D446DE" w14:paraId="2B7B0303" w14:textId="77777777" w:rsidTr="00096AA0">
        <w:tc>
          <w:tcPr>
            <w:tcW w:w="9016" w:type="dxa"/>
          </w:tcPr>
          <w:p w14:paraId="77D11762" w14:textId="6CA5F52E" w:rsidR="00096AA0" w:rsidRPr="00D446DE" w:rsidRDefault="00096AA0" w:rsidP="00DC3146">
            <w:pPr>
              <w:jc w:val="both"/>
              <w:rPr>
                <w:sz w:val="22"/>
                <w:szCs w:val="22"/>
              </w:rPr>
            </w:pPr>
            <w:r w:rsidRPr="00D446DE">
              <w:rPr>
                <w:sz w:val="22"/>
                <w:szCs w:val="22"/>
              </w:rPr>
              <w:t xml:space="preserve">4 - Documento contendo </w:t>
            </w:r>
            <w:r w:rsidR="007A7FEE" w:rsidRPr="00D446DE">
              <w:rPr>
                <w:sz w:val="22"/>
                <w:szCs w:val="22"/>
              </w:rPr>
              <w:t>C</w:t>
            </w:r>
            <w:r w:rsidRPr="00D446DE">
              <w:rPr>
                <w:sz w:val="22"/>
                <w:szCs w:val="22"/>
              </w:rPr>
              <w:t>onvenção d</w:t>
            </w:r>
            <w:r w:rsidR="00D446DE" w:rsidRPr="00D446DE">
              <w:rPr>
                <w:sz w:val="22"/>
                <w:szCs w:val="22"/>
              </w:rPr>
              <w:t>e</w:t>
            </w:r>
            <w:r w:rsidRPr="00D446DE">
              <w:rPr>
                <w:sz w:val="22"/>
                <w:szCs w:val="22"/>
              </w:rPr>
              <w:t xml:space="preserve"> </w:t>
            </w:r>
            <w:r w:rsidR="004267C3" w:rsidRPr="00D446DE">
              <w:rPr>
                <w:sz w:val="22"/>
                <w:szCs w:val="22"/>
              </w:rPr>
              <w:t>A</w:t>
            </w:r>
            <w:r w:rsidRPr="00D446DE">
              <w:rPr>
                <w:sz w:val="22"/>
                <w:szCs w:val="22"/>
              </w:rPr>
              <w:t>rbitragem</w:t>
            </w:r>
            <w:r w:rsidR="00992971" w:rsidRPr="00D446DE">
              <w:rPr>
                <w:sz w:val="22"/>
                <w:szCs w:val="22"/>
              </w:rPr>
              <w:t xml:space="preserve"> </w:t>
            </w:r>
          </w:p>
        </w:tc>
      </w:tr>
    </w:tbl>
    <w:p w14:paraId="7D9328B7" w14:textId="77777777" w:rsidR="00D446DE" w:rsidRDefault="00D446DE" w:rsidP="00D446DE">
      <w:pPr>
        <w:tabs>
          <w:tab w:val="left" w:pos="4035"/>
        </w:tabs>
        <w:spacing w:line="240" w:lineRule="auto"/>
        <w:jc w:val="center"/>
        <w:rPr>
          <w:sz w:val="22"/>
          <w:szCs w:val="22"/>
        </w:rPr>
      </w:pPr>
    </w:p>
    <w:p w14:paraId="1775738E" w14:textId="1801C321" w:rsidR="00DB2AA0" w:rsidRDefault="00D446DE" w:rsidP="00D446DE">
      <w:pPr>
        <w:tabs>
          <w:tab w:val="left" w:pos="4035"/>
        </w:tabs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Local, data e ano.</w:t>
      </w:r>
    </w:p>
    <w:p w14:paraId="7C6FC220" w14:textId="16644EFD" w:rsidR="00DB2AA0" w:rsidRPr="00D446DE" w:rsidRDefault="00DB2AA0" w:rsidP="00D446DE">
      <w:pPr>
        <w:tabs>
          <w:tab w:val="left" w:pos="4035"/>
        </w:tabs>
        <w:spacing w:after="0" w:line="240" w:lineRule="auto"/>
        <w:jc w:val="center"/>
        <w:rPr>
          <w:sz w:val="22"/>
          <w:szCs w:val="22"/>
        </w:rPr>
      </w:pPr>
      <w:r w:rsidRPr="00D446DE">
        <w:rPr>
          <w:sz w:val="22"/>
          <w:szCs w:val="22"/>
        </w:rPr>
        <w:t>______________________________</w:t>
      </w:r>
    </w:p>
    <w:p w14:paraId="2726EA23" w14:textId="2136F69C" w:rsidR="00DB2AA0" w:rsidRPr="00D446DE" w:rsidRDefault="00992971" w:rsidP="00D446DE">
      <w:pPr>
        <w:tabs>
          <w:tab w:val="left" w:pos="4035"/>
        </w:tabs>
        <w:spacing w:after="0" w:line="240" w:lineRule="auto"/>
        <w:jc w:val="center"/>
        <w:rPr>
          <w:sz w:val="22"/>
          <w:szCs w:val="22"/>
        </w:rPr>
      </w:pPr>
      <w:r w:rsidRPr="00D446DE">
        <w:rPr>
          <w:sz w:val="22"/>
          <w:szCs w:val="22"/>
        </w:rPr>
        <w:t>Requerente</w:t>
      </w:r>
    </w:p>
    <w:p w14:paraId="5D020463" w14:textId="2AB30B56" w:rsidR="00992971" w:rsidRDefault="00992971" w:rsidP="00D446DE">
      <w:pPr>
        <w:tabs>
          <w:tab w:val="left" w:pos="4035"/>
        </w:tabs>
        <w:spacing w:after="0" w:line="240" w:lineRule="auto"/>
        <w:jc w:val="center"/>
        <w:rPr>
          <w:sz w:val="22"/>
          <w:szCs w:val="22"/>
        </w:rPr>
      </w:pPr>
    </w:p>
    <w:p w14:paraId="31C69E69" w14:textId="2BB7F684" w:rsidR="00D446DE" w:rsidRDefault="00D446DE" w:rsidP="00D446DE">
      <w:pPr>
        <w:tabs>
          <w:tab w:val="left" w:pos="4035"/>
        </w:tabs>
        <w:spacing w:after="0" w:line="240" w:lineRule="auto"/>
        <w:jc w:val="center"/>
        <w:rPr>
          <w:sz w:val="22"/>
          <w:szCs w:val="22"/>
        </w:rPr>
      </w:pPr>
    </w:p>
    <w:p w14:paraId="12DC838F" w14:textId="032B71DA" w:rsidR="00992971" w:rsidRPr="00D446DE" w:rsidRDefault="00992971" w:rsidP="00D446DE">
      <w:pPr>
        <w:tabs>
          <w:tab w:val="left" w:pos="4035"/>
        </w:tabs>
        <w:spacing w:after="0" w:line="240" w:lineRule="auto"/>
        <w:jc w:val="center"/>
        <w:rPr>
          <w:sz w:val="22"/>
          <w:szCs w:val="22"/>
        </w:rPr>
      </w:pPr>
      <w:r w:rsidRPr="00D446DE">
        <w:rPr>
          <w:sz w:val="22"/>
          <w:szCs w:val="22"/>
        </w:rPr>
        <w:t>_______________________________</w:t>
      </w:r>
    </w:p>
    <w:p w14:paraId="34BB617B" w14:textId="701128C7" w:rsidR="00992971" w:rsidRPr="00D446DE" w:rsidRDefault="00992971" w:rsidP="00D446DE">
      <w:pPr>
        <w:tabs>
          <w:tab w:val="left" w:pos="4035"/>
        </w:tabs>
        <w:spacing w:after="0" w:line="240" w:lineRule="auto"/>
        <w:jc w:val="center"/>
        <w:rPr>
          <w:sz w:val="22"/>
          <w:szCs w:val="22"/>
        </w:rPr>
      </w:pPr>
      <w:r w:rsidRPr="00D446DE">
        <w:rPr>
          <w:sz w:val="22"/>
          <w:szCs w:val="22"/>
        </w:rPr>
        <w:t>Advogado(a) do(A) Requerente</w:t>
      </w:r>
    </w:p>
    <w:p w14:paraId="60FAF6FE" w14:textId="3C70273A" w:rsidR="00992971" w:rsidRPr="00D446DE" w:rsidRDefault="00992971" w:rsidP="00D446DE">
      <w:pPr>
        <w:tabs>
          <w:tab w:val="left" w:pos="4035"/>
        </w:tabs>
        <w:spacing w:after="0" w:line="240" w:lineRule="auto"/>
        <w:jc w:val="center"/>
        <w:rPr>
          <w:sz w:val="22"/>
          <w:szCs w:val="22"/>
        </w:rPr>
      </w:pPr>
      <w:r w:rsidRPr="00D446DE">
        <w:rPr>
          <w:sz w:val="22"/>
          <w:szCs w:val="22"/>
        </w:rPr>
        <w:lastRenderedPageBreak/>
        <w:t>OAB/SP</w:t>
      </w:r>
    </w:p>
    <w:sectPr w:rsidR="00992971" w:rsidRPr="00D446DE" w:rsidSect="00132430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8913B" w14:textId="77777777" w:rsidR="0030758D" w:rsidRDefault="0030758D" w:rsidP="00650259">
      <w:pPr>
        <w:spacing w:after="0" w:line="240" w:lineRule="auto"/>
      </w:pPr>
      <w:r>
        <w:separator/>
      </w:r>
    </w:p>
  </w:endnote>
  <w:endnote w:type="continuationSeparator" w:id="0">
    <w:p w14:paraId="09FD6CD4" w14:textId="77777777" w:rsidR="0030758D" w:rsidRDefault="0030758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9CE40D-D343-49F5-A439-52F6B69B9CEF}"/>
    <w:embedBold r:id="rId2" w:fontKey="{F1BFC4B0-DA8F-4CD0-9BAF-065A607591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172F097-A6CF-4998-AF6D-DAD85ABCFD91}"/>
    <w:embedBold r:id="rId4" w:fontKey="{A52B555F-046D-4660-BE11-F333BCE08DF9}"/>
    <w:embedItalic r:id="rId5" w:fontKey="{ACB17D69-B941-4E50-A115-4EA99985C1B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F14FE7C-F1B4-491A-8820-C0F64F57B6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889641"/>
      <w:docPartObj>
        <w:docPartGallery w:val="Page Numbers (Bottom of Page)"/>
        <w:docPartUnique/>
      </w:docPartObj>
    </w:sdtPr>
    <w:sdtContent>
      <w:p w14:paraId="50C807F5" w14:textId="7F646AC7" w:rsidR="00D446DE" w:rsidRDefault="00D446DE" w:rsidP="00D446DE">
        <w:pPr>
          <w:pStyle w:val="Rodap"/>
          <w:jc w:val="center"/>
        </w:pPr>
        <w:r>
          <w:t>__________________             __________________________</w:t>
        </w:r>
      </w:p>
      <w:p w14:paraId="3ED65419" w14:textId="0C212467" w:rsidR="00D446DE" w:rsidRDefault="00D446DE" w:rsidP="00D446DE">
        <w:pPr>
          <w:pStyle w:val="Rodap"/>
          <w:jc w:val="center"/>
        </w:pPr>
        <w:r>
          <w:t>Rubrica Requerente                   Advogado(a) do Requerente</w:t>
        </w:r>
      </w:p>
      <w:p w14:paraId="26ACCBFC" w14:textId="371F8F44" w:rsidR="0090596C" w:rsidRPr="00992971" w:rsidRDefault="00610AD6" w:rsidP="00D446D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3E105" w14:textId="77777777" w:rsidR="0030758D" w:rsidRDefault="0030758D" w:rsidP="00650259">
      <w:pPr>
        <w:spacing w:after="0" w:line="240" w:lineRule="auto"/>
      </w:pPr>
      <w:r>
        <w:separator/>
      </w:r>
    </w:p>
  </w:footnote>
  <w:footnote w:type="continuationSeparator" w:id="0">
    <w:p w14:paraId="3441F729" w14:textId="77777777" w:rsidR="0030758D" w:rsidRDefault="0030758D" w:rsidP="00650259">
      <w:pPr>
        <w:spacing w:after="0" w:line="240" w:lineRule="auto"/>
      </w:pPr>
      <w:r>
        <w:continuationSeparator/>
      </w:r>
    </w:p>
  </w:footnote>
  <w:footnote w:id="1">
    <w:p w14:paraId="629BAAFC" w14:textId="77777777" w:rsidR="00992971" w:rsidRPr="00992971" w:rsidRDefault="00992971" w:rsidP="00D446DE">
      <w:pPr>
        <w:spacing w:after="0" w:line="240" w:lineRule="auto"/>
        <w:rPr>
          <w:sz w:val="20"/>
          <w:szCs w:val="20"/>
        </w:rPr>
      </w:pPr>
      <w:r>
        <w:rPr>
          <w:rStyle w:val="Refdenotaderodap"/>
        </w:rPr>
        <w:footnoteRef/>
      </w:r>
      <w:r>
        <w:t xml:space="preserve"> </w:t>
      </w:r>
      <w:r>
        <w:rPr>
          <w:sz w:val="20"/>
          <w:szCs w:val="20"/>
        </w:rPr>
        <w:t>O modelo de procuração específica para procedimento de arbitragem pode ser encontrado no site da Câmara de Arbitragem www.tjamc.com.br</w:t>
      </w:r>
    </w:p>
    <w:p w14:paraId="09BB273E" w14:textId="08FB8348" w:rsidR="00992971" w:rsidRPr="00992971" w:rsidRDefault="00992971">
      <w:pPr>
        <w:pStyle w:val="Textodenotaderodap"/>
        <w:rPr>
          <w:lang w:val="pt-B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669"/>
      <w:gridCol w:w="7357"/>
    </w:tblGrid>
    <w:tr w:rsidR="0090596C" w14:paraId="27C0C62E" w14:textId="77777777" w:rsidTr="0090596C">
      <w:trPr>
        <w:trHeight w:val="990"/>
      </w:trPr>
      <w:tc>
        <w:tcPr>
          <w:tcW w:w="1350" w:type="dxa"/>
          <w:vAlign w:val="center"/>
        </w:tcPr>
        <w:p w14:paraId="3F75A80D" w14:textId="394D9274" w:rsidR="0090596C" w:rsidRDefault="0035070C" w:rsidP="0090596C">
          <w:pPr>
            <w:pStyle w:val="Cabealho"/>
            <w:ind w:left="-108"/>
          </w:pPr>
          <w:bookmarkStart w:id="8" w:name="_Hlk521325785"/>
          <w:r>
            <w:drawing>
              <wp:inline distT="0" distB="0" distL="0" distR="0" wp14:anchorId="54C90104" wp14:editId="0973A009">
                <wp:extent cx="981075" cy="981075"/>
                <wp:effectExtent l="0" t="0" r="9525" b="952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04697B8A" w14:textId="563E43CB" w:rsidR="00535CD4" w:rsidRPr="00535CD4" w:rsidRDefault="00535CD4" w:rsidP="0023085B">
          <w:pPr>
            <w:pStyle w:val="Cabealho"/>
            <w:jc w:val="right"/>
            <w:rPr>
              <w:sz w:val="28"/>
              <w:szCs w:val="28"/>
            </w:rPr>
          </w:pPr>
          <w:r w:rsidRPr="00535CD4">
            <w:rPr>
              <w:sz w:val="28"/>
              <w:szCs w:val="28"/>
            </w:rPr>
            <w:t>Ilustríssimo Senhor Presidente da Câmara Privada CPTJAMC</w:t>
          </w:r>
        </w:p>
        <w:p w14:paraId="231BBF9B" w14:textId="77777777" w:rsidR="00535CD4" w:rsidRDefault="00535CD4" w:rsidP="0023085B">
          <w:pPr>
            <w:pStyle w:val="Cabealho"/>
            <w:jc w:val="right"/>
            <w:rPr>
              <w:sz w:val="24"/>
            </w:rPr>
          </w:pPr>
        </w:p>
        <w:p w14:paraId="23CF5748" w14:textId="16D5CCBA" w:rsidR="0090596C" w:rsidRPr="00535CD4" w:rsidRDefault="00610AD6" w:rsidP="0023085B">
          <w:pPr>
            <w:pStyle w:val="Cabealho"/>
            <w:jc w:val="right"/>
            <w:rPr>
              <w:sz w:val="20"/>
              <w:szCs w:val="20"/>
            </w:rPr>
          </w:pPr>
          <w:r w:rsidRPr="00535CD4">
            <w:rPr>
              <w:sz w:val="20"/>
              <w:szCs w:val="20"/>
            </w:rPr>
            <w:t>REQUERIMENTO DE INSTAURAÇÃO DE PROCEDIMENTO ARBITRAL</w:t>
          </w:r>
        </w:p>
        <w:p w14:paraId="1FBCC43B" w14:textId="7A4F3815" w:rsidR="00610AD6" w:rsidRPr="0023085B" w:rsidRDefault="00610AD6" w:rsidP="00610AD6">
          <w:pPr>
            <w:pStyle w:val="Cabealho"/>
            <w:jc w:val="right"/>
            <w:rPr>
              <w:sz w:val="20"/>
              <w:szCs w:val="20"/>
            </w:rPr>
          </w:pPr>
        </w:p>
      </w:tc>
    </w:tr>
    <w:bookmarkEnd w:id="8"/>
  </w:tbl>
  <w:p w14:paraId="297F95C6" w14:textId="77777777" w:rsidR="00650259" w:rsidRPr="0090596C" w:rsidRDefault="00650259" w:rsidP="00535CD4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66534A7"/>
    <w:multiLevelType w:val="hybridMultilevel"/>
    <w:tmpl w:val="51A0BF72"/>
    <w:lvl w:ilvl="0" w:tplc="6ED681A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26360253">
    <w:abstractNumId w:val="12"/>
  </w:num>
  <w:num w:numId="2" w16cid:durableId="1776360896">
    <w:abstractNumId w:val="8"/>
  </w:num>
  <w:num w:numId="3" w16cid:durableId="1133988865">
    <w:abstractNumId w:val="16"/>
  </w:num>
  <w:num w:numId="4" w16cid:durableId="1294093963">
    <w:abstractNumId w:val="13"/>
  </w:num>
  <w:num w:numId="5" w16cid:durableId="649791620">
    <w:abstractNumId w:val="14"/>
  </w:num>
  <w:num w:numId="6" w16cid:durableId="1880698412">
    <w:abstractNumId w:val="20"/>
  </w:num>
  <w:num w:numId="7" w16cid:durableId="1368719956">
    <w:abstractNumId w:val="7"/>
  </w:num>
  <w:num w:numId="8" w16cid:durableId="1363938729">
    <w:abstractNumId w:val="11"/>
  </w:num>
  <w:num w:numId="9" w16cid:durableId="111217310">
    <w:abstractNumId w:val="18"/>
  </w:num>
  <w:num w:numId="10" w16cid:durableId="1082917384">
    <w:abstractNumId w:val="1"/>
  </w:num>
  <w:num w:numId="11" w16cid:durableId="883980053">
    <w:abstractNumId w:val="6"/>
  </w:num>
  <w:num w:numId="12" w16cid:durableId="343945471">
    <w:abstractNumId w:val="0"/>
  </w:num>
  <w:num w:numId="13" w16cid:durableId="1482500193">
    <w:abstractNumId w:val="2"/>
  </w:num>
  <w:num w:numId="14" w16cid:durableId="1726906091">
    <w:abstractNumId w:val="10"/>
  </w:num>
  <w:num w:numId="15" w16cid:durableId="1420712878">
    <w:abstractNumId w:val="9"/>
  </w:num>
  <w:num w:numId="16" w16cid:durableId="1387796650">
    <w:abstractNumId w:val="17"/>
  </w:num>
  <w:num w:numId="17" w16cid:durableId="1967391270">
    <w:abstractNumId w:val="3"/>
  </w:num>
  <w:num w:numId="18" w16cid:durableId="1129517202">
    <w:abstractNumId w:val="22"/>
  </w:num>
  <w:num w:numId="19" w16cid:durableId="1730301867">
    <w:abstractNumId w:val="19"/>
  </w:num>
  <w:num w:numId="20" w16cid:durableId="952588250">
    <w:abstractNumId w:val="15"/>
  </w:num>
  <w:num w:numId="21" w16cid:durableId="814949264">
    <w:abstractNumId w:val="21"/>
  </w:num>
  <w:num w:numId="22" w16cid:durableId="1097367438">
    <w:abstractNumId w:val="5"/>
  </w:num>
  <w:num w:numId="23" w16cid:durableId="138040035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AD6"/>
    <w:rsid w:val="000456E1"/>
    <w:rsid w:val="00052382"/>
    <w:rsid w:val="0006568A"/>
    <w:rsid w:val="00076F0F"/>
    <w:rsid w:val="00084253"/>
    <w:rsid w:val="00096AA0"/>
    <w:rsid w:val="000C3795"/>
    <w:rsid w:val="000D1F49"/>
    <w:rsid w:val="00132430"/>
    <w:rsid w:val="00143164"/>
    <w:rsid w:val="00166B05"/>
    <w:rsid w:val="001727CA"/>
    <w:rsid w:val="0023085B"/>
    <w:rsid w:val="002928D0"/>
    <w:rsid w:val="002B1818"/>
    <w:rsid w:val="002C56E6"/>
    <w:rsid w:val="002F5396"/>
    <w:rsid w:val="0030758D"/>
    <w:rsid w:val="003328D5"/>
    <w:rsid w:val="00336E70"/>
    <w:rsid w:val="0035070C"/>
    <w:rsid w:val="00361E11"/>
    <w:rsid w:val="003B4744"/>
    <w:rsid w:val="003F0847"/>
    <w:rsid w:val="003F2892"/>
    <w:rsid w:val="0040090B"/>
    <w:rsid w:val="004267C3"/>
    <w:rsid w:val="0046302A"/>
    <w:rsid w:val="004702C7"/>
    <w:rsid w:val="00487D2D"/>
    <w:rsid w:val="004D5D62"/>
    <w:rsid w:val="005112D0"/>
    <w:rsid w:val="00522F8D"/>
    <w:rsid w:val="00535CD4"/>
    <w:rsid w:val="00577E06"/>
    <w:rsid w:val="00590C78"/>
    <w:rsid w:val="005A2C6A"/>
    <w:rsid w:val="005A3BF7"/>
    <w:rsid w:val="005D4064"/>
    <w:rsid w:val="005E2545"/>
    <w:rsid w:val="005F2035"/>
    <w:rsid w:val="005F7990"/>
    <w:rsid w:val="00610AD6"/>
    <w:rsid w:val="0063739C"/>
    <w:rsid w:val="00650259"/>
    <w:rsid w:val="00695607"/>
    <w:rsid w:val="00770F25"/>
    <w:rsid w:val="00771D54"/>
    <w:rsid w:val="007A35A8"/>
    <w:rsid w:val="007A7FEE"/>
    <w:rsid w:val="007B0A85"/>
    <w:rsid w:val="007C6A52"/>
    <w:rsid w:val="007F3D23"/>
    <w:rsid w:val="007F7B5D"/>
    <w:rsid w:val="0082043E"/>
    <w:rsid w:val="00836129"/>
    <w:rsid w:val="008B44E1"/>
    <w:rsid w:val="008E203A"/>
    <w:rsid w:val="0090596C"/>
    <w:rsid w:val="0091229C"/>
    <w:rsid w:val="00940E73"/>
    <w:rsid w:val="0098597D"/>
    <w:rsid w:val="00992971"/>
    <w:rsid w:val="009F619A"/>
    <w:rsid w:val="009F6DDE"/>
    <w:rsid w:val="00A14E3C"/>
    <w:rsid w:val="00A370A8"/>
    <w:rsid w:val="00B7691B"/>
    <w:rsid w:val="00BB0A92"/>
    <w:rsid w:val="00BD4753"/>
    <w:rsid w:val="00BD5CB1"/>
    <w:rsid w:val="00BE15B4"/>
    <w:rsid w:val="00BE62EE"/>
    <w:rsid w:val="00BF2F5A"/>
    <w:rsid w:val="00C003BA"/>
    <w:rsid w:val="00C46878"/>
    <w:rsid w:val="00C66134"/>
    <w:rsid w:val="00C82417"/>
    <w:rsid w:val="00CB2AE9"/>
    <w:rsid w:val="00CB4A51"/>
    <w:rsid w:val="00CD4532"/>
    <w:rsid w:val="00CD47B0"/>
    <w:rsid w:val="00CD70CE"/>
    <w:rsid w:val="00CE6104"/>
    <w:rsid w:val="00CE7918"/>
    <w:rsid w:val="00D16163"/>
    <w:rsid w:val="00D446DE"/>
    <w:rsid w:val="00D54773"/>
    <w:rsid w:val="00DA0EDB"/>
    <w:rsid w:val="00DB2AA0"/>
    <w:rsid w:val="00DB3FAD"/>
    <w:rsid w:val="00DC3146"/>
    <w:rsid w:val="00E139C4"/>
    <w:rsid w:val="00E20C6B"/>
    <w:rsid w:val="00E31434"/>
    <w:rsid w:val="00E61C09"/>
    <w:rsid w:val="00E677FE"/>
    <w:rsid w:val="00EB3B58"/>
    <w:rsid w:val="00EC7359"/>
    <w:rsid w:val="00EE3054"/>
    <w:rsid w:val="00F00606"/>
    <w:rsid w:val="00F01256"/>
    <w:rsid w:val="00F52451"/>
    <w:rsid w:val="00F61A8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69FE8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character" w:styleId="MenoPendente">
    <w:name w:val="Unresolved Mention"/>
    <w:basedOn w:val="Fontepargpadro"/>
    <w:uiPriority w:val="99"/>
    <w:semiHidden/>
    <w:rsid w:val="00D547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semiHidden/>
    <w:qFormat/>
    <w:rsid w:val="00535C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e%20Diretora\AppData\Roaming\Microsoft\Templates\Formul&#225;rio%20de%20coleta%20de%20diret&#243;ri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844D670485F4845A259BAC577A7AED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661AEC-55BA-4D65-839D-84ECEC658CDB}"/>
      </w:docPartPr>
      <w:docPartBody>
        <w:p w:rsidR="002F4C98" w:rsidRDefault="00F37572">
          <w:pPr>
            <w:pStyle w:val="6844D670485F4845A259BAC577A7AEDA"/>
          </w:pPr>
          <w:r w:rsidRPr="00143164">
            <w:rPr>
              <w:lang w:bidi="pt-BR"/>
            </w:rPr>
            <w:t>Nome</w:t>
          </w:r>
        </w:p>
      </w:docPartBody>
    </w:docPart>
    <w:docPart>
      <w:docPartPr>
        <w:name w:val="E129A05C06064151AB9EE872F6C26A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211A69-0FA2-49C0-BAEE-558B782C71F0}"/>
      </w:docPartPr>
      <w:docPartBody>
        <w:p w:rsidR="002F4C98" w:rsidRDefault="00F37572">
          <w:pPr>
            <w:pStyle w:val="E129A05C06064151AB9EE872F6C26A2D"/>
          </w:pPr>
          <w:r w:rsidRPr="00143164">
            <w:rPr>
              <w:lang w:bidi="pt-BR"/>
            </w:rPr>
            <w:t>Nome</w:t>
          </w:r>
        </w:p>
      </w:docPartBody>
    </w:docPart>
    <w:docPart>
      <w:docPartPr>
        <w:name w:val="4D821AED3D64437EB1FE4E521BB1AF4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13E6E5-EFDA-412D-9D96-5932D30B5873}"/>
      </w:docPartPr>
      <w:docPartBody>
        <w:p w:rsidR="002F4C98" w:rsidRDefault="00F37572">
          <w:pPr>
            <w:pStyle w:val="4D821AED3D64437EB1FE4E521BB1AF45"/>
          </w:pPr>
          <w:r w:rsidRPr="00143164">
            <w:rPr>
              <w:rStyle w:val="TextodoEspaoReservado"/>
              <w:lang w:bidi="pt-BR"/>
            </w:rPr>
            <w:t>Nome</w:t>
          </w:r>
        </w:p>
      </w:docPartBody>
    </w:docPart>
    <w:docPart>
      <w:docPartPr>
        <w:name w:val="C0D9544740D04BFBA1F9C1A84D0A282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2F6727-62DD-4225-8F8A-9C003B9DF6AF}"/>
      </w:docPartPr>
      <w:docPartBody>
        <w:p w:rsidR="004F4D2E" w:rsidRDefault="002F4C98" w:rsidP="002F4C98">
          <w:pPr>
            <w:pStyle w:val="C0D9544740D04BFBA1F9C1A84D0A282C"/>
          </w:pPr>
          <w:r w:rsidRPr="00143164">
            <w:rPr>
              <w:lang w:bidi="pt-BR"/>
            </w:rPr>
            <w:t>Nome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572"/>
    <w:rsid w:val="002F4C98"/>
    <w:rsid w:val="004F4D2E"/>
    <w:rsid w:val="005E17E5"/>
    <w:rsid w:val="00730AFD"/>
    <w:rsid w:val="00733799"/>
    <w:rsid w:val="00E706FA"/>
    <w:rsid w:val="00F3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6844D670485F4845A259BAC577A7AEDA">
    <w:name w:val="6844D670485F4845A259BAC577A7AEDA"/>
  </w:style>
  <w:style w:type="paragraph" w:customStyle="1" w:styleId="C0D9544740D04BFBA1F9C1A84D0A282C">
    <w:name w:val="C0D9544740D04BFBA1F9C1A84D0A282C"/>
    <w:rsid w:val="002F4C98"/>
  </w:style>
  <w:style w:type="paragraph" w:customStyle="1" w:styleId="E129A05C06064151AB9EE872F6C26A2D">
    <w:name w:val="E129A05C06064151AB9EE872F6C26A2D"/>
  </w:style>
  <w:style w:type="character" w:styleId="TextodoEspaoReservado">
    <w:name w:val="Placeholder Text"/>
    <w:basedOn w:val="Fontepargpadro"/>
    <w:uiPriority w:val="99"/>
    <w:semiHidden/>
    <w:rsid w:val="002F4C98"/>
    <w:rPr>
      <w:color w:val="808080"/>
    </w:rPr>
  </w:style>
  <w:style w:type="paragraph" w:customStyle="1" w:styleId="4D821AED3D64437EB1FE4E521BB1AF45">
    <w:name w:val="4D821AED3D64437EB1FE4E521BB1AF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7D528C-6131-4BDC-AFA6-6A8E3BE50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3</Pages>
  <Words>183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2022-08-03T12:53:00Z</dcterms:created>
  <dcterms:modified xsi:type="dcterms:W3CDTF">2022-08-03T12:54:00Z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